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2694"/>
        <w:gridCol w:w="682"/>
        <w:gridCol w:w="2694"/>
        <w:gridCol w:w="682"/>
        <w:gridCol w:w="3114"/>
      </w:tblGrid>
      <w:tr w:rsidR="00082714" w:rsidRPr="000D77AB" w14:paraId="021EA61A" w14:textId="77777777" w:rsidTr="007B4777">
        <w:trPr>
          <w:trHeight w:val="3060"/>
          <w:jc w:val="center"/>
        </w:trPr>
        <w:tc>
          <w:tcPr>
            <w:tcW w:w="11520" w:type="dxa"/>
            <w:gridSpan w:val="6"/>
            <w:vAlign w:val="center"/>
          </w:tcPr>
          <w:p w14:paraId="4A06CE21" w14:textId="3F11BC4D" w:rsidR="00082714" w:rsidRPr="000D77AB" w:rsidRDefault="003258E0" w:rsidP="000D77A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7B69BF3" wp14:editId="26C769FC">
                  <wp:simplePos x="0" y="0"/>
                  <wp:positionH relativeFrom="column">
                    <wp:posOffset>4243705</wp:posOffset>
                  </wp:positionH>
                  <wp:positionV relativeFrom="paragraph">
                    <wp:posOffset>457200</wp:posOffset>
                  </wp:positionV>
                  <wp:extent cx="2315210" cy="1371600"/>
                  <wp:effectExtent l="0" t="0" r="889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714"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6B554856" wp14:editId="10AAAF00">
                      <wp:extent cx="6858000" cy="1981200"/>
                      <wp:effectExtent l="0" t="0" r="0" b="0"/>
                      <wp:docPr id="17" name="Group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000" cy="1981200"/>
                                <a:chOff x="0" y="0"/>
                                <a:chExt cx="7315200" cy="2113281"/>
                              </a:xfrm>
                            </wpg:grpSpPr>
                            <wps:wsp>
                              <wps:cNvPr id="26" name="Freeform: Shape 211"/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238125" y="209549"/>
                                  <a:ext cx="6866128" cy="1823892"/>
                                  <a:chOff x="0" y="-1"/>
                                  <a:chExt cx="7398253" cy="2000581"/>
                                </a:xfrm>
                              </wpg:grpSpPr>
                              <wpg:grpSp>
                                <wpg:cNvPr id="207" name="Group 17"/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Freeform: Shape 211"/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Freeform: Shape 213"/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Freeform: Shape 212"/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Freeform: Shape 208"/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Freeform: Shape 209"/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Freeform: Shape 210"/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721" y="148398"/>
                                    <a:ext cx="4523384" cy="1520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AFE2E6" w14:textId="5BE89D2C" w:rsidR="00082714" w:rsidRPr="00082714" w:rsidRDefault="003258E0" w:rsidP="009053B8">
                                      <w:pPr>
                                        <w:pStyle w:val="Title"/>
                                      </w:pPr>
                                      <w:r>
                                        <w:t>Scientific Method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4514850" y="360680"/>
                                  <a:ext cx="2360295" cy="109053"/>
                                  <a:chOff x="-656370" y="-3829"/>
                                  <a:chExt cx="2581998" cy="114924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-656370" y="-3205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1811328" y="-3829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54856" id="Group 17" o:spid="_x0000_s1026" alt="decorative element" style="width:540pt;height:156pt;mso-position-horizontal-relative:char;mso-position-vertical-relative:line" coordsize="73152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">
                      <o:lock v:ext="edit" aspectratio="t"/>
                      <v:shape id="Freeform: Shape 211" o:spid="_x0000_s1027" style="position:absolute;width:73152;height:21132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" path="m7144,1245394r5454015,l5461159,1245394r,-1238250l7144,7144r,1238250xe" fillcolor="#4bacc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Group 8" o:spid="_x0000_s1028" style="position:absolute;left:2381;top:2095;width:68661;height:18239" coordorigin="" coordsize="73982,2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_x0000_s1029" style="position:absolute;width:73982;height:20005" coordorigin="" coordsize="56073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shape id="Freeform: Shape 211" o:spid="_x0000_s1030" style="position:absolute;left:676;top:533;width:54673;height:11717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" path="m7144,1245394r5454015,l5461159,1245394r,-1238250l7144,7144r,1238250xe" fillcolor="#272727 [2749]" stroked="f">
                            <v:stroke joinstyle="miter"/>
                            <v:path arrowok="t" o:connecttype="custom" o:connectlocs="7144,1169526;5461159,1169526;5461159,1169526;5461159,6709;7144,6709" o:connectangles="0,0,0,0,0"/>
                          </v:shape>
                          <v:shape id="Freeform: Shape 213" o:spid="_x0000_s1031" style="position:absolute;left:66;top:12148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Freeform: Shape 212" o:spid="_x0000_s1032" style="position:absolute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Freeform: Shape 208" o:spid="_x0000_s1033" style="position:absolute;width:1052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Freeform: Shape 209" o:spid="_x0000_s1034" style="position:absolute;top:14058;width:56007;height:96;visibility:visible;mso-wrap-style:square;v-text-anchor:middle" coordsize="5600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Freeform: Shape 210" o:spid="_x0000_s1035" style="position:absolute;left:54925;width:1053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6" type="#_x0000_t202" style="position:absolute;left:1527;top:1483;width:45234;height:1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" filled="f" stroked="f">
                          <v:textbox inset=",2.16pt">
                            <w:txbxContent>
                              <w:p w14:paraId="1DAFE2E6" w14:textId="5BE89D2C" w:rsidR="00082714" w:rsidRPr="00082714" w:rsidRDefault="003258E0" w:rsidP="009053B8">
                                <w:pPr>
                                  <w:pStyle w:val="Title"/>
                                </w:pPr>
                                <w:r>
                                  <w:t>Scientific Method</w:t>
                                </w:r>
                              </w:p>
                            </w:txbxContent>
                          </v:textbox>
                        </v:shape>
                      </v:group>
                      <v:group id="Group 23" o:spid="_x0000_s1037" style="position:absolute;left:45148;top:3606;width:23603;height:1091" coordorigin="-6563,-38" coordsize="2581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oval id="Oval 19" o:spid="_x0000_s1038" style="position:absolute;left:-6563;top:-3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  <v:oval id="Oval 21" o:spid="_x0000_s1039" style="position:absolute;left:18113;top:-3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2714" w:rsidRPr="000D77AB" w14:paraId="009364DE" w14:textId="77777777" w:rsidTr="00082714">
        <w:trPr>
          <w:trHeight w:val="1413"/>
          <w:jc w:val="center"/>
        </w:trPr>
        <w:tc>
          <w:tcPr>
            <w:tcW w:w="99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6CD6EC50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3F1B68BF" wp14:editId="198E4D71">
                      <wp:extent cx="298450" cy="299085"/>
                      <wp:effectExtent l="0" t="0" r="6350" b="5715"/>
                      <wp:docPr id="5" name="Group 5" descr="paper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Oval 3" descr="paper icon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1" descr="pape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" style="width:23.5pt;height:23.55pt;mso-position-horizontal-relative:char;mso-position-vertical-relative:line" alt="paper icon" coordsize="12732,12732" o:spid="_x0000_s1026" w14:anchorId="7D45133F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">
                      <v:oval id="Oval 3" style="position:absolute;width:12732;height:12732;visibility:visible;mso-wrap-style:square;v-text-anchor:middle" alt="paper icon" o:spid="_x0000_s1027" fillcolor="#c0504d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">
                        <v:stroke joinstyle="miter"/>
                        <v:textbox inset="0,,0"/>
                      </v:oval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" style="position:absolute;left:3048;top:2483;width:6724;height:8134;flip:x;visibility:visible;mso-wrap-style:square" alt="paper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">
                        <v:imagedata o:title="paper icon" r:id="rId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0C34B41A" w14:textId="7FD058C2" w:rsidR="000D77AB" w:rsidRPr="009053B8" w:rsidRDefault="003258E0" w:rsidP="000D77AB">
            <w:pPr>
              <w:pStyle w:val="Heading1"/>
              <w:rPr>
                <w:sz w:val="20"/>
                <w:szCs w:val="144"/>
              </w:rPr>
            </w:pPr>
            <w:r w:rsidRPr="009053B8">
              <w:rPr>
                <w:sz w:val="20"/>
                <w:szCs w:val="144"/>
              </w:rPr>
              <w:t>Observation:</w:t>
            </w:r>
          </w:p>
          <w:p w14:paraId="5CEDF760" w14:textId="67D937B1" w:rsidR="00082714" w:rsidRPr="009053B8" w:rsidRDefault="000F561F" w:rsidP="008078FE">
            <w:pPr>
              <w:pStyle w:val="Text-small"/>
              <w:rPr>
                <w:sz w:val="20"/>
                <w:szCs w:val="144"/>
              </w:rPr>
            </w:pPr>
            <w:r w:rsidRPr="009053B8">
              <w:rPr>
                <w:sz w:val="20"/>
                <w:szCs w:val="144"/>
              </w:rPr>
              <w:t>Make an observation about something that interests you. Your observation can be anything from plant movement to animal behavior, as long as i</w:t>
            </w:r>
            <w:r w:rsidR="00E96523">
              <w:rPr>
                <w:sz w:val="20"/>
                <w:szCs w:val="144"/>
              </w:rPr>
              <w:t>t’</w:t>
            </w:r>
            <w:r w:rsidRPr="009053B8">
              <w:rPr>
                <w:sz w:val="20"/>
                <w:szCs w:val="144"/>
              </w:rPr>
              <w:t xml:space="preserve">s something you want to know more about. </w:t>
            </w: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03804FA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033DAAAB" wp14:editId="6FC90197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1" style="width:23.55pt;height:23.55pt;mso-position-horizontal-relative:char;mso-position-vertical-relative:line" alt="decorative element" coordsize="12732,12732" o:spid="_x0000_s1026" w14:anchorId="28CC47A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AB0g4t9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">
                      <v:oval id="Oval 3" style="position:absolute;width:12732;height:12732;visibility:visible;mso-wrap-style:square;v-text-anchor:middle" o:spid="_x0000_s1027" fillcolor="#f79646 [3209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">
                        <v:stroke joinstyle="miter"/>
                        <v:textbox inset="0,,0"/>
                      </v:oval>
                      <v:shape id="Picture 7" style="position:absolute;left:3273;top:3160;width:6801;height:6801;visibility:visible;mso-wrap-style:square" alt="magnifying glas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">
                        <v:imagedata o:title="magnifying glass" r:id="rId1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023C242" w14:textId="79AC82F5" w:rsidR="00082714" w:rsidRPr="009053B8" w:rsidRDefault="003258E0" w:rsidP="00F607A3">
            <w:pPr>
              <w:pStyle w:val="Heading1"/>
              <w:rPr>
                <w:rFonts w:asciiTheme="minorHAnsi" w:eastAsiaTheme="minorEastAsia" w:hAnsiTheme="minorHAnsi" w:cstheme="minorBidi"/>
                <w:sz w:val="20"/>
                <w:szCs w:val="144"/>
              </w:rPr>
            </w:pPr>
            <w:r w:rsidRPr="009053B8">
              <w:rPr>
                <w:sz w:val="20"/>
                <w:szCs w:val="144"/>
              </w:rPr>
              <w:t>Question:</w:t>
            </w:r>
          </w:p>
          <w:p w14:paraId="26E05D35" w14:textId="37F36D86" w:rsidR="00F607A3" w:rsidRPr="009053B8" w:rsidRDefault="000F561F" w:rsidP="008078FE">
            <w:pPr>
              <w:pStyle w:val="Text-small"/>
              <w:rPr>
                <w:sz w:val="20"/>
                <w:szCs w:val="144"/>
              </w:rPr>
            </w:pPr>
            <w:r w:rsidRPr="009053B8">
              <w:rPr>
                <w:sz w:val="20"/>
                <w:szCs w:val="144"/>
              </w:rPr>
              <w:t xml:space="preserve">Formulate a question(s) about what you have observed. Your question should tell what it is that you are trying to discover or accomplish in your experiment. Be specific as possible. </w:t>
            </w: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08647E38" w14:textId="0F68B5C3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0D4EE2CA" wp14:editId="265F1D33">
                      <wp:extent cx="298768" cy="298768"/>
                      <wp:effectExtent l="0" t="0" r="6350" b="6350"/>
                      <wp:docPr id="3" name="Group 3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15" name="Oval 11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2" descr="lightbulb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11" y="338667"/>
                                  <a:ext cx="666750" cy="66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3" style="width:23.55pt;height:23.55pt;mso-position-horizontal-relative:char;mso-position-vertical-relative:line" alt="decorative element" coordsize="12732,12732" o:spid="_x0000_s1026" w14:anchorId="393691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">
                      <v:oval id="Oval 11" style="position:absolute;width:12732;height:12732;visibility:visible;mso-wrap-style:square;v-text-anchor:middle" o:spid="_x0000_s1027" fillcolor="#4f81b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">
                        <v:stroke joinstyle="miter"/>
                        <v:textbox inset="0,,0"/>
                      </v:oval>
                      <v:shape id="Picture 12" style="position:absolute;left:2935;top:3386;width:6667;height:6680;visibility:visible;mso-wrap-style:square" alt="lightbulb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">
                        <v:imagedata o:title="lightbulb icon" r:id="rId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124AD428" w14:textId="770740EE" w:rsidR="00082714" w:rsidRPr="009053B8" w:rsidRDefault="003258E0" w:rsidP="00F607A3">
            <w:pPr>
              <w:pStyle w:val="Heading1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9053B8">
              <w:rPr>
                <w:sz w:val="20"/>
                <w:szCs w:val="144"/>
              </w:rPr>
              <w:t>Hypothesis:</w:t>
            </w:r>
          </w:p>
          <w:p w14:paraId="5BB9C3A4" w14:textId="334AEDC9" w:rsidR="00F607A3" w:rsidRPr="00F607A3" w:rsidRDefault="00B051AB" w:rsidP="008078FE">
            <w:pPr>
              <w:pStyle w:val="Text-small"/>
              <w:rPr>
                <w:sz w:val="22"/>
              </w:rPr>
            </w:pPr>
            <w:r w:rsidRPr="009053B8">
              <w:rPr>
                <w:sz w:val="20"/>
                <w:szCs w:val="24"/>
              </w:rPr>
              <w:t>A</w:t>
            </w:r>
            <w:r w:rsidR="000F561F" w:rsidRPr="009053B8">
              <w:rPr>
                <w:sz w:val="20"/>
                <w:szCs w:val="24"/>
              </w:rPr>
              <w:t xml:space="preserve"> testable prediction that is suggested as an explanation to your question(s). It states the purpose of your experiment, the variables used, and the predicted outcome of your experiment. </w:t>
            </w:r>
          </w:p>
        </w:tc>
      </w:tr>
    </w:tbl>
    <w:p w14:paraId="3191368C" w14:textId="1E4BACC9" w:rsidR="00082714" w:rsidRPr="00E928F2" w:rsidRDefault="003258E0" w:rsidP="000D77AB">
      <w:pPr>
        <w:rPr>
          <w:sz w:val="24"/>
          <w:szCs w:val="24"/>
        </w:rPr>
      </w:pPr>
      <w:r w:rsidRPr="00E928F2">
        <w:rPr>
          <w:sz w:val="24"/>
          <w:szCs w:val="24"/>
        </w:rPr>
        <w:t>Using the bullet points</w:t>
      </w:r>
      <w:r w:rsidR="00E96523" w:rsidRPr="00E928F2">
        <w:rPr>
          <w:sz w:val="24"/>
          <w:szCs w:val="24"/>
        </w:rPr>
        <w:t xml:space="preserve"> below</w:t>
      </w:r>
      <w:r w:rsidRPr="00E928F2">
        <w:rPr>
          <w:sz w:val="24"/>
          <w:szCs w:val="24"/>
        </w:rPr>
        <w:t xml:space="preserve"> write </w:t>
      </w:r>
      <w:r w:rsidR="00E96523" w:rsidRPr="00E928F2">
        <w:rPr>
          <w:sz w:val="24"/>
          <w:szCs w:val="24"/>
        </w:rPr>
        <w:t>and explain</w:t>
      </w:r>
      <w:r w:rsidR="00CF7520" w:rsidRPr="00E928F2">
        <w:rPr>
          <w:sz w:val="24"/>
          <w:szCs w:val="24"/>
        </w:rPr>
        <w:t>:</w:t>
      </w:r>
      <w:r w:rsidR="00E96523" w:rsidRPr="00E928F2">
        <w:rPr>
          <w:sz w:val="24"/>
          <w:szCs w:val="24"/>
        </w:rPr>
        <w:t xml:space="preserve"> </w:t>
      </w:r>
      <w:r w:rsidRPr="00E928F2">
        <w:rPr>
          <w:sz w:val="24"/>
          <w:szCs w:val="24"/>
        </w:rPr>
        <w:t>your observation</w:t>
      </w:r>
      <w:r w:rsidR="00E96523" w:rsidRPr="00E928F2">
        <w:rPr>
          <w:sz w:val="24"/>
          <w:szCs w:val="24"/>
        </w:rPr>
        <w:t>,</w:t>
      </w:r>
      <w:r w:rsidRPr="00E928F2">
        <w:rPr>
          <w:sz w:val="24"/>
          <w:szCs w:val="24"/>
        </w:rPr>
        <w:t xml:space="preserve"> the question(s) you </w:t>
      </w:r>
      <w:r w:rsidR="00235498" w:rsidRPr="00E928F2">
        <w:rPr>
          <w:sz w:val="24"/>
          <w:szCs w:val="24"/>
        </w:rPr>
        <w:t>come up with</w:t>
      </w:r>
      <w:r w:rsidRPr="00E928F2">
        <w:rPr>
          <w:sz w:val="24"/>
          <w:szCs w:val="24"/>
        </w:rPr>
        <w:t xml:space="preserve"> based on that observation, and your hypothesis</w:t>
      </w:r>
      <w:r w:rsidR="005F4D20" w:rsidRPr="00E928F2">
        <w:rPr>
          <w:sz w:val="24"/>
          <w:szCs w:val="24"/>
        </w:rPr>
        <w:t xml:space="preserve"> about the observation and questions you have</w:t>
      </w:r>
      <w:r w:rsidRPr="00E928F2">
        <w:rPr>
          <w:sz w:val="24"/>
          <w:szCs w:val="24"/>
        </w:rPr>
        <w:t xml:space="preserve">. </w:t>
      </w:r>
    </w:p>
    <w:p w14:paraId="2AE65E8C" w14:textId="575CF347" w:rsidR="00C871F0" w:rsidRPr="000D77AB" w:rsidRDefault="003258E0" w:rsidP="000D77AB">
      <w:pPr>
        <w:pStyle w:val="Heading2"/>
      </w:pPr>
      <w:r>
        <w:t>Observation</w:t>
      </w:r>
    </w:p>
    <w:p w14:paraId="79DF9BA0" w14:textId="77777777" w:rsidR="000F561F" w:rsidRDefault="000F561F" w:rsidP="00F607A3">
      <w:pPr>
        <w:pStyle w:val="ListBullet"/>
      </w:pPr>
    </w:p>
    <w:p w14:paraId="5DFE8A57" w14:textId="77777777" w:rsidR="000F561F" w:rsidRDefault="000F561F" w:rsidP="00F607A3">
      <w:pPr>
        <w:pStyle w:val="Heading2"/>
      </w:pPr>
    </w:p>
    <w:p w14:paraId="5BBBB9FA" w14:textId="3562D438" w:rsidR="00C871F0" w:rsidRPr="00F607A3" w:rsidRDefault="003258E0" w:rsidP="00F607A3">
      <w:pPr>
        <w:pStyle w:val="Heading2"/>
      </w:pPr>
      <w:r>
        <w:t>Question</w:t>
      </w:r>
      <w:r w:rsidR="000F561F">
        <w:t>(s)</w:t>
      </w:r>
    </w:p>
    <w:p w14:paraId="4BDA88BB" w14:textId="77777777" w:rsidR="00C871F0" w:rsidRPr="000D77AB" w:rsidRDefault="00C871F0" w:rsidP="000D77AB">
      <w:pPr>
        <w:pStyle w:val="ListBullet"/>
      </w:pPr>
    </w:p>
    <w:p w14:paraId="19BC50C4" w14:textId="79784A93" w:rsidR="00C871F0" w:rsidRDefault="00C871F0" w:rsidP="000F561F">
      <w:pPr>
        <w:pStyle w:val="ListBullet"/>
        <w:numPr>
          <w:ilvl w:val="0"/>
          <w:numId w:val="0"/>
        </w:numPr>
        <w:ind w:left="720" w:hanging="360"/>
      </w:pPr>
    </w:p>
    <w:p w14:paraId="16D1EC3B" w14:textId="0E604C9B" w:rsidR="000F561F" w:rsidRDefault="000F561F" w:rsidP="000F561F">
      <w:pPr>
        <w:pStyle w:val="ListBullet"/>
        <w:numPr>
          <w:ilvl w:val="0"/>
          <w:numId w:val="0"/>
        </w:numPr>
        <w:ind w:left="720" w:hanging="360"/>
      </w:pPr>
    </w:p>
    <w:p w14:paraId="1F67A07D" w14:textId="77777777" w:rsidR="000F561F" w:rsidRPr="000D77AB" w:rsidRDefault="000F561F" w:rsidP="000F561F">
      <w:pPr>
        <w:pStyle w:val="ListBullet"/>
        <w:numPr>
          <w:ilvl w:val="0"/>
          <w:numId w:val="5"/>
        </w:numPr>
      </w:pPr>
    </w:p>
    <w:p w14:paraId="7E49462A" w14:textId="77777777" w:rsidR="000F561F" w:rsidRDefault="000F561F" w:rsidP="00F607A3">
      <w:pPr>
        <w:pStyle w:val="Heading2"/>
      </w:pPr>
    </w:p>
    <w:p w14:paraId="68733915" w14:textId="090E225F" w:rsidR="00C871F0" w:rsidRPr="00F607A3" w:rsidRDefault="003258E0" w:rsidP="00F607A3">
      <w:pPr>
        <w:pStyle w:val="Heading2"/>
      </w:pPr>
      <w:r>
        <w:t>Hypothesis</w:t>
      </w:r>
    </w:p>
    <w:p w14:paraId="179C2890" w14:textId="77777777" w:rsidR="00B051AB" w:rsidRDefault="00B051AB" w:rsidP="000D77AB">
      <w:pPr>
        <w:pStyle w:val="ListBullet"/>
      </w:pPr>
    </w:p>
    <w:p w14:paraId="45BB552B" w14:textId="583054A3" w:rsidR="005F4D20" w:rsidRDefault="005F4D20">
      <w:r>
        <w:br w:type="page"/>
      </w:r>
    </w:p>
    <w:p w14:paraId="6AE4EACC" w14:textId="2F21EDFE" w:rsidR="00C871F0" w:rsidRPr="00E928F2" w:rsidRDefault="003258E0" w:rsidP="000D77AB">
      <w:pPr>
        <w:rPr>
          <w:sz w:val="24"/>
          <w:szCs w:val="24"/>
        </w:rPr>
      </w:pPr>
      <w:r w:rsidRPr="00E928F2">
        <w:rPr>
          <w:sz w:val="24"/>
          <w:szCs w:val="24"/>
        </w:rPr>
        <w:lastRenderedPageBreak/>
        <w:t>Now, using your bullet points above, create an experiment t</w:t>
      </w:r>
      <w:r w:rsidR="00603150">
        <w:rPr>
          <w:sz w:val="24"/>
          <w:szCs w:val="24"/>
        </w:rPr>
        <w:t>hat will</w:t>
      </w:r>
      <w:r w:rsidRPr="00E928F2">
        <w:rPr>
          <w:sz w:val="24"/>
          <w:szCs w:val="24"/>
        </w:rPr>
        <w:t xml:space="preserve"> test your hypothesis. </w:t>
      </w:r>
      <w:r w:rsidR="00603150">
        <w:rPr>
          <w:sz w:val="24"/>
          <w:szCs w:val="24"/>
        </w:rPr>
        <w:br/>
      </w:r>
      <w:r w:rsidRPr="00E928F2">
        <w:rPr>
          <w:sz w:val="24"/>
          <w:szCs w:val="24"/>
        </w:rPr>
        <w:t xml:space="preserve">Use the headers </w:t>
      </w:r>
      <w:r w:rsidR="00603150">
        <w:rPr>
          <w:sz w:val="24"/>
          <w:szCs w:val="24"/>
        </w:rPr>
        <w:t xml:space="preserve">below </w:t>
      </w:r>
      <w:r w:rsidRPr="00E928F2">
        <w:rPr>
          <w:sz w:val="24"/>
          <w:szCs w:val="24"/>
        </w:rPr>
        <w:t xml:space="preserve">as a guide.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cientific conclusion layout table"/>
      </w:tblPr>
      <w:tblGrid>
        <w:gridCol w:w="10800"/>
      </w:tblGrid>
      <w:tr w:rsidR="000D77AB" w:rsidRPr="00E928F2" w14:paraId="73E32C28" w14:textId="77777777" w:rsidTr="52B9C1BB">
        <w:trPr>
          <w:trHeight w:val="1152"/>
        </w:trPr>
        <w:tc>
          <w:tcPr>
            <w:tcW w:w="10790" w:type="dxa"/>
          </w:tcPr>
          <w:p w14:paraId="7F5567E2" w14:textId="77777777" w:rsidR="000D77AB" w:rsidRDefault="00B051AB" w:rsidP="00F607A3">
            <w:pPr>
              <w:rPr>
                <w:sz w:val="24"/>
                <w:szCs w:val="24"/>
              </w:rPr>
            </w:pPr>
            <w:r w:rsidRPr="00E928F2">
              <w:rPr>
                <w:b/>
                <w:bCs/>
                <w:sz w:val="24"/>
                <w:szCs w:val="24"/>
              </w:rPr>
              <w:t xml:space="preserve">(RESEARCH TYPE) </w:t>
            </w:r>
            <w:r w:rsidRPr="00E928F2">
              <w:rPr>
                <w:sz w:val="24"/>
                <w:szCs w:val="24"/>
              </w:rPr>
              <w:t>What type of research will you use to test your hypothesis</w:t>
            </w:r>
            <w:r w:rsidRPr="00C815E3">
              <w:rPr>
                <w:sz w:val="24"/>
                <w:szCs w:val="24"/>
                <w:highlight w:val="yellow"/>
              </w:rPr>
              <w:t>? Field? Laboratory? Policy?</w:t>
            </w:r>
          </w:p>
          <w:p w14:paraId="570ED81C" w14:textId="767D13A2" w:rsidR="00603150" w:rsidRPr="00E928F2" w:rsidRDefault="00C815E3" w:rsidP="52B9C1B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Change examples to be consistent with lesson</w:t>
            </w:r>
          </w:p>
          <w:p w14:paraId="6B1085A0" w14:textId="54688A7D" w:rsidR="00603150" w:rsidRPr="00E928F2" w:rsidRDefault="00603150" w:rsidP="52B9C1B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D77AB" w:rsidRPr="00E928F2" w14:paraId="472A8342" w14:textId="77777777" w:rsidTr="52B9C1BB">
        <w:trPr>
          <w:trHeight w:val="1152"/>
        </w:trPr>
        <w:tc>
          <w:tcPr>
            <w:tcW w:w="10790" w:type="dxa"/>
          </w:tcPr>
          <w:p w14:paraId="6D21DD0F" w14:textId="376E3C34" w:rsidR="00F13C92" w:rsidRPr="00E928F2" w:rsidRDefault="00B051AB" w:rsidP="00E303D0">
            <w:pPr>
              <w:rPr>
                <w:sz w:val="24"/>
                <w:szCs w:val="24"/>
              </w:rPr>
            </w:pPr>
            <w:r w:rsidRPr="00E928F2">
              <w:rPr>
                <w:b/>
                <w:bCs/>
                <w:sz w:val="24"/>
                <w:szCs w:val="24"/>
              </w:rPr>
              <w:t xml:space="preserve">(QUANTITATIVE OR QUALITATIVE) </w:t>
            </w:r>
            <w:r w:rsidRPr="00E928F2">
              <w:rPr>
                <w:sz w:val="24"/>
                <w:szCs w:val="24"/>
              </w:rPr>
              <w:t>Which approach would best suit your experiment?</w:t>
            </w:r>
            <w:r w:rsidRPr="00E928F2">
              <w:rPr>
                <w:b/>
                <w:bCs/>
                <w:sz w:val="24"/>
                <w:szCs w:val="24"/>
              </w:rPr>
              <w:t xml:space="preserve"> </w:t>
            </w:r>
            <w:r w:rsidRPr="00E928F2">
              <w:rPr>
                <w:sz w:val="24"/>
                <w:szCs w:val="24"/>
              </w:rPr>
              <w:t>Why? What type of data will you be collecting?</w:t>
            </w:r>
          </w:p>
        </w:tc>
      </w:tr>
      <w:tr w:rsidR="000D77AB" w:rsidRPr="00E928F2" w14:paraId="50EB3ABD" w14:textId="77777777" w:rsidTr="52B9C1BB">
        <w:trPr>
          <w:trHeight w:val="1152"/>
        </w:trPr>
        <w:tc>
          <w:tcPr>
            <w:tcW w:w="10790" w:type="dxa"/>
          </w:tcPr>
          <w:p w14:paraId="2D17BD01" w14:textId="0A7F4796" w:rsidR="000F561F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4FE9E9FB" w14:textId="77777777" w:rsidR="00603150" w:rsidRPr="00E928F2" w:rsidRDefault="00603150" w:rsidP="000D77AB">
            <w:pPr>
              <w:rPr>
                <w:rStyle w:val="Strong"/>
                <w:sz w:val="24"/>
                <w:szCs w:val="24"/>
              </w:rPr>
            </w:pPr>
          </w:p>
          <w:p w14:paraId="4C47F517" w14:textId="77777777" w:rsidR="000F561F" w:rsidRPr="00E928F2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0B32A6B4" w14:textId="77777777" w:rsidR="000F561F" w:rsidRPr="00E928F2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634FC0E4" w14:textId="77777777" w:rsidR="000F561F" w:rsidRPr="00E928F2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44FA49BA" w14:textId="3131ECA2" w:rsidR="00E303D0" w:rsidRPr="00E928F2" w:rsidRDefault="00B051AB" w:rsidP="000D77AB">
            <w:pPr>
              <w:rPr>
                <w:sz w:val="24"/>
                <w:szCs w:val="24"/>
              </w:rPr>
            </w:pPr>
            <w:r w:rsidRPr="00E928F2">
              <w:rPr>
                <w:rStyle w:val="Strong"/>
                <w:sz w:val="24"/>
                <w:szCs w:val="24"/>
              </w:rPr>
              <w:t xml:space="preserve">(MATERIALS) </w:t>
            </w:r>
            <w:r w:rsidRPr="00E928F2">
              <w:rPr>
                <w:rStyle w:val="Strong"/>
                <w:b w:val="0"/>
                <w:bCs w:val="0"/>
                <w:sz w:val="24"/>
                <w:szCs w:val="24"/>
              </w:rPr>
              <w:t>What will you need to conduct your experiment? Will you be using people or animals? Both?</w:t>
            </w:r>
          </w:p>
        </w:tc>
      </w:tr>
      <w:tr w:rsidR="000D77AB" w:rsidRPr="00E928F2" w14:paraId="0D78CDAD" w14:textId="77777777" w:rsidTr="52B9C1BB">
        <w:trPr>
          <w:trHeight w:val="1152"/>
        </w:trPr>
        <w:tc>
          <w:tcPr>
            <w:tcW w:w="10790" w:type="dxa"/>
          </w:tcPr>
          <w:p w14:paraId="2BDBF201" w14:textId="77777777" w:rsidR="000F561F" w:rsidRPr="00E928F2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37E44FB5" w14:textId="77777777" w:rsidR="000F561F" w:rsidRPr="00E928F2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481A6190" w14:textId="77777777" w:rsidR="000F561F" w:rsidRPr="00E928F2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127B0B6A" w14:textId="77777777" w:rsidR="000F561F" w:rsidRPr="00E928F2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41DA944E" w14:textId="43B3FEEB" w:rsidR="000F561F" w:rsidRDefault="000F561F" w:rsidP="000D77AB">
            <w:pPr>
              <w:rPr>
                <w:rStyle w:val="Strong"/>
                <w:sz w:val="24"/>
                <w:szCs w:val="24"/>
              </w:rPr>
            </w:pPr>
          </w:p>
          <w:p w14:paraId="6B474872" w14:textId="77777777" w:rsidR="00603150" w:rsidRPr="00E928F2" w:rsidRDefault="00603150" w:rsidP="000D77AB">
            <w:pPr>
              <w:rPr>
                <w:rStyle w:val="Strong"/>
                <w:sz w:val="24"/>
                <w:szCs w:val="24"/>
              </w:rPr>
            </w:pPr>
          </w:p>
          <w:p w14:paraId="6B393A27" w14:textId="2BB9DE92" w:rsidR="00E303D0" w:rsidRPr="00E928F2" w:rsidRDefault="00B051AB" w:rsidP="000D77AB">
            <w:pPr>
              <w:rPr>
                <w:sz w:val="24"/>
                <w:szCs w:val="24"/>
              </w:rPr>
            </w:pPr>
            <w:r w:rsidRPr="52B9C1BB">
              <w:rPr>
                <w:rStyle w:val="Strong"/>
                <w:sz w:val="24"/>
                <w:szCs w:val="24"/>
              </w:rPr>
              <w:t>(EXISTING RESEARCH)</w:t>
            </w:r>
            <w:r w:rsidR="00E303D0" w:rsidRPr="52B9C1BB">
              <w:rPr>
                <w:sz w:val="24"/>
                <w:szCs w:val="24"/>
              </w:rPr>
              <w:t xml:space="preserve"> </w:t>
            </w:r>
            <w:r w:rsidRPr="52B9C1BB">
              <w:rPr>
                <w:sz w:val="24"/>
                <w:szCs w:val="24"/>
              </w:rPr>
              <w:t xml:space="preserve">What type of research already exists on this topic? Use </w:t>
            </w:r>
            <w:r w:rsidRPr="52B9C1BB">
              <w:rPr>
                <w:b/>
                <w:bCs/>
                <w:sz w:val="24"/>
                <w:szCs w:val="24"/>
              </w:rPr>
              <w:t>GoogleScholar, Science.gov</w:t>
            </w:r>
            <w:r w:rsidRPr="52B9C1BB">
              <w:rPr>
                <w:sz w:val="24"/>
                <w:szCs w:val="24"/>
              </w:rPr>
              <w:t xml:space="preserve">, or </w:t>
            </w:r>
            <w:r w:rsidRPr="52B9C1BB">
              <w:rPr>
                <w:b/>
                <w:bCs/>
                <w:sz w:val="24"/>
                <w:szCs w:val="24"/>
              </w:rPr>
              <w:t>Educational Resources Information Center</w:t>
            </w:r>
            <w:r w:rsidR="007C1262" w:rsidRPr="52B9C1BB">
              <w:rPr>
                <w:b/>
                <w:bCs/>
                <w:sz w:val="24"/>
                <w:szCs w:val="24"/>
              </w:rPr>
              <w:t xml:space="preserve"> </w:t>
            </w:r>
            <w:r w:rsidR="007C1262" w:rsidRPr="52B9C1BB">
              <w:rPr>
                <w:sz w:val="24"/>
                <w:szCs w:val="24"/>
              </w:rPr>
              <w:t xml:space="preserve">to </w:t>
            </w:r>
            <w:r w:rsidRPr="52B9C1BB">
              <w:rPr>
                <w:sz w:val="24"/>
                <w:szCs w:val="24"/>
              </w:rPr>
              <w:t xml:space="preserve">find examples of research that relates to your topic. Write the title and authors of at least three sources that are related to your </w:t>
            </w:r>
          </w:p>
        </w:tc>
      </w:tr>
    </w:tbl>
    <w:p w14:paraId="6E7721B6" w14:textId="4F74563E" w:rsidR="00082714" w:rsidRPr="00E928F2" w:rsidRDefault="00F8168F" w:rsidP="000D77AB">
      <w:pPr>
        <w:rPr>
          <w:sz w:val="24"/>
          <w:szCs w:val="24"/>
        </w:rPr>
      </w:pPr>
      <w:r>
        <w:rPr>
          <w:sz w:val="24"/>
          <w:szCs w:val="24"/>
        </w:rPr>
        <w:t>Add step-by-step</w:t>
      </w:r>
    </w:p>
    <w:sectPr w:rsidR="00082714" w:rsidRPr="00E928F2" w:rsidSect="000F561F">
      <w:pgSz w:w="12240" w:h="15840"/>
      <w:pgMar w:top="720" w:right="720" w:bottom="72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BF957" w14:textId="77777777" w:rsidR="00506E63" w:rsidRDefault="00506E63" w:rsidP="008D48F8">
      <w:r>
        <w:separator/>
      </w:r>
    </w:p>
  </w:endnote>
  <w:endnote w:type="continuationSeparator" w:id="0">
    <w:p w14:paraId="00427344" w14:textId="77777777" w:rsidR="00506E63" w:rsidRDefault="00506E63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03D7E" w14:textId="77777777" w:rsidR="00506E63" w:rsidRDefault="00506E63" w:rsidP="008D48F8">
      <w:r>
        <w:separator/>
      </w:r>
    </w:p>
  </w:footnote>
  <w:footnote w:type="continuationSeparator" w:id="0">
    <w:p w14:paraId="03726ACA" w14:textId="77777777" w:rsidR="00506E63" w:rsidRDefault="00506E63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801FFA"/>
    <w:multiLevelType w:val="hybridMultilevel"/>
    <w:tmpl w:val="D3FE6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32E27"/>
    <w:multiLevelType w:val="hybridMultilevel"/>
    <w:tmpl w:val="75AA74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8E0"/>
    <w:rsid w:val="00016BFD"/>
    <w:rsid w:val="00082714"/>
    <w:rsid w:val="000D77AB"/>
    <w:rsid w:val="000F561F"/>
    <w:rsid w:val="001C64DD"/>
    <w:rsid w:val="00235498"/>
    <w:rsid w:val="00243502"/>
    <w:rsid w:val="002A2109"/>
    <w:rsid w:val="003258E0"/>
    <w:rsid w:val="003C2288"/>
    <w:rsid w:val="003F314A"/>
    <w:rsid w:val="004255AC"/>
    <w:rsid w:val="00461D73"/>
    <w:rsid w:val="00475846"/>
    <w:rsid w:val="00506E63"/>
    <w:rsid w:val="005422F7"/>
    <w:rsid w:val="005A126F"/>
    <w:rsid w:val="005A7FB4"/>
    <w:rsid w:val="005F4D20"/>
    <w:rsid w:val="00603150"/>
    <w:rsid w:val="00645E8E"/>
    <w:rsid w:val="006C0C04"/>
    <w:rsid w:val="006D4D20"/>
    <w:rsid w:val="007134B3"/>
    <w:rsid w:val="007B3339"/>
    <w:rsid w:val="007B4777"/>
    <w:rsid w:val="007C1262"/>
    <w:rsid w:val="007C1E2C"/>
    <w:rsid w:val="008078FE"/>
    <w:rsid w:val="00837D4F"/>
    <w:rsid w:val="00882BAC"/>
    <w:rsid w:val="008D48F8"/>
    <w:rsid w:val="008D603D"/>
    <w:rsid w:val="009053B8"/>
    <w:rsid w:val="00924F4B"/>
    <w:rsid w:val="00AB0132"/>
    <w:rsid w:val="00B051AB"/>
    <w:rsid w:val="00B24616"/>
    <w:rsid w:val="00BA5A31"/>
    <w:rsid w:val="00C45749"/>
    <w:rsid w:val="00C815E3"/>
    <w:rsid w:val="00C871F0"/>
    <w:rsid w:val="00CF7520"/>
    <w:rsid w:val="00DF7836"/>
    <w:rsid w:val="00E2411F"/>
    <w:rsid w:val="00E303D0"/>
    <w:rsid w:val="00E928F2"/>
    <w:rsid w:val="00E96523"/>
    <w:rsid w:val="00EA516E"/>
    <w:rsid w:val="00F13C92"/>
    <w:rsid w:val="00F34AD3"/>
    <w:rsid w:val="00F36BC6"/>
    <w:rsid w:val="00F57238"/>
    <w:rsid w:val="00F607A3"/>
    <w:rsid w:val="00F8168F"/>
    <w:rsid w:val="00F830D6"/>
    <w:rsid w:val="00FE661A"/>
    <w:rsid w:val="217F6585"/>
    <w:rsid w:val="2D05E02B"/>
    <w:rsid w:val="4B851C87"/>
    <w:rsid w:val="52B9C1BB"/>
    <w:rsid w:val="70B7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3A4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ra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0</TotalTime>
  <Pages>2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2022-02-22T17:34:00Z</dcterms:created>
  <dcterms:modified xsi:type="dcterms:W3CDTF">2022-04-25T22:04:00Z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